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36A5E" w14:textId="77777777" w:rsidR="007D6D72" w:rsidRDefault="00000000">
      <w:pPr>
        <w:pStyle w:val="Standard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503752" wp14:editId="6D6702D4">
            <wp:simplePos x="0" y="0"/>
            <wp:positionH relativeFrom="column">
              <wp:posOffset>-585472</wp:posOffset>
            </wp:positionH>
            <wp:positionV relativeFrom="paragraph">
              <wp:posOffset>-499747</wp:posOffset>
            </wp:positionV>
            <wp:extent cx="7049018" cy="847721"/>
            <wp:effectExtent l="0" t="0" r="0" b="0"/>
            <wp:wrapNone/>
            <wp:docPr id="2040012038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49018" cy="8477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742F45FE" w14:textId="77777777" w:rsidR="007D6D72" w:rsidRDefault="007D6D72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6737A55" w14:textId="77777777" w:rsidR="00D03F91" w:rsidRDefault="00D03F91" w:rsidP="00D03F91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49D1B55" w14:textId="699A7B27" w:rsidR="007D6D72" w:rsidRDefault="00000000" w:rsidP="00D03F91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Zapisnik s </w:t>
      </w:r>
      <w:r w:rsidR="00D03F91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. sjednice Upravnog vijeća Samoborskog muzeja održane u </w:t>
      </w:r>
      <w:r w:rsidR="00D03F91">
        <w:rPr>
          <w:rFonts w:ascii="Times New Roman" w:hAnsi="Times New Roman"/>
          <w:b/>
          <w:bCs/>
          <w:sz w:val="24"/>
          <w:szCs w:val="24"/>
        </w:rPr>
        <w:t>srijedu</w:t>
      </w:r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D03F91">
        <w:rPr>
          <w:rFonts w:ascii="Times New Roman" w:hAnsi="Times New Roman"/>
          <w:b/>
          <w:bCs/>
          <w:sz w:val="24"/>
          <w:szCs w:val="24"/>
        </w:rPr>
        <w:t>10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D03F91">
        <w:rPr>
          <w:rFonts w:ascii="Times New Roman" w:hAnsi="Times New Roman"/>
          <w:b/>
          <w:bCs/>
          <w:sz w:val="24"/>
          <w:szCs w:val="24"/>
        </w:rPr>
        <w:t>prosinca</w:t>
      </w:r>
      <w:r>
        <w:rPr>
          <w:rFonts w:ascii="Times New Roman" w:hAnsi="Times New Roman"/>
          <w:b/>
          <w:bCs/>
          <w:sz w:val="24"/>
          <w:szCs w:val="24"/>
        </w:rPr>
        <w:t xml:space="preserve"> 2025. godine, elektronskim putem s rokom očitovanja od 9:00 do 12:00 sati.</w:t>
      </w:r>
    </w:p>
    <w:p w14:paraId="2A2E61AC" w14:textId="77777777" w:rsidR="007D6D72" w:rsidRDefault="00000000" w:rsidP="00D03F91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Sjednica je održana elektroničkim putem na način da su se članovi Vijeća na svaku točku</w:t>
      </w:r>
    </w:p>
    <w:p w14:paraId="5065DC80" w14:textId="77777777" w:rsidR="007D6D72" w:rsidRDefault="00000000" w:rsidP="00D03F91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dnevnoga reda zasebno očitovali tako da su u poruci elektroničke pošte naveli broj točke</w:t>
      </w:r>
    </w:p>
    <w:p w14:paraId="6EC8EC3F" w14:textId="77777777" w:rsidR="007D6D72" w:rsidRDefault="00000000" w:rsidP="00D03F91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dnevnog reda o kojoj se izjašnjavaju uz navođenje »za« ili »protiv«, bez dodatnog obrazloženja glasovanja. Za sjednicu je predložen sljedeći</w:t>
      </w:r>
    </w:p>
    <w:p w14:paraId="2D1C0D3F" w14:textId="77777777" w:rsidR="007D6D72" w:rsidRDefault="00000000" w:rsidP="00D03F91">
      <w:pPr>
        <w:spacing w:after="0" w:line="276" w:lineRule="auto"/>
        <w:ind w:left="2880" w:firstLine="720"/>
        <w:jc w:val="both"/>
      </w:pPr>
      <w:r>
        <w:rPr>
          <w:rStyle w:val="Zadanifontodlomka"/>
          <w:rFonts w:ascii="Times New Roman" w:eastAsia="Times New Roman" w:hAnsi="Times New Roman"/>
          <w:b/>
          <w:bCs/>
          <w:kern w:val="0"/>
          <w:sz w:val="24"/>
          <w:szCs w:val="24"/>
          <w:lang w:eastAsia="zh-CN"/>
        </w:rPr>
        <w:t>Dnevni red</w:t>
      </w:r>
    </w:p>
    <w:p w14:paraId="2834F424" w14:textId="77777777" w:rsidR="007D6D72" w:rsidRDefault="007D6D72" w:rsidP="00D03F91">
      <w:pPr>
        <w:spacing w:after="0" w:line="276" w:lineRule="auto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</w:p>
    <w:p w14:paraId="1286E325" w14:textId="6680C2F0" w:rsidR="007D6D72" w:rsidRDefault="00000000" w:rsidP="00D03F91">
      <w:pPr>
        <w:pStyle w:val="Odlomakpopisa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zh-CN"/>
        </w:rPr>
        <w:t xml:space="preserve">Usvajanje Zapisnika s </w:t>
      </w:r>
      <w:r w:rsidR="00D03F91">
        <w:rPr>
          <w:rFonts w:ascii="Times New Roman" w:eastAsia="Times New Roman" w:hAnsi="Times New Roman"/>
          <w:kern w:val="0"/>
          <w:sz w:val="24"/>
          <w:szCs w:val="24"/>
          <w:lang w:eastAsia="zh-CN"/>
        </w:rPr>
        <w:t>4</w:t>
      </w:r>
      <w:r>
        <w:rPr>
          <w:rFonts w:ascii="Times New Roman" w:eastAsia="Times New Roman" w:hAnsi="Times New Roman"/>
          <w:kern w:val="0"/>
          <w:sz w:val="24"/>
          <w:szCs w:val="24"/>
          <w:lang w:eastAsia="zh-CN"/>
        </w:rPr>
        <w:t>. sjednice Upravnog vijeća Samoborskog muzeja.</w:t>
      </w:r>
    </w:p>
    <w:p w14:paraId="5BC4C2A7" w14:textId="6374DC52" w:rsidR="007D6D72" w:rsidRPr="00D03F91" w:rsidRDefault="00D03F91" w:rsidP="00D03F91">
      <w:pPr>
        <w:pStyle w:val="NoSpacing"/>
        <w:numPr>
          <w:ilvl w:val="0"/>
          <w:numId w:val="1"/>
        </w:numPr>
        <w:spacing w:line="276" w:lineRule="auto"/>
        <w:rPr>
          <w:lang w:val="hr-HR"/>
        </w:rPr>
      </w:pPr>
      <w:r>
        <w:rPr>
          <w:lang w:val="hr-HR"/>
        </w:rPr>
        <w:t xml:space="preserve">Donošenje </w:t>
      </w:r>
      <w:r w:rsidRPr="0088551D">
        <w:rPr>
          <w:lang w:val="hr-HR"/>
        </w:rPr>
        <w:t>Financijskog plana Samoborskog muzeja za 202</w:t>
      </w:r>
      <w:r>
        <w:rPr>
          <w:lang w:val="hr-HR"/>
        </w:rPr>
        <w:t>6. godinu te</w:t>
      </w:r>
      <w:r w:rsidRPr="00D03F91">
        <w:rPr>
          <w:lang w:val="hr-HR"/>
        </w:rPr>
        <w:t xml:space="preserve"> projekcija za 2027.</w:t>
      </w:r>
      <w:r>
        <w:rPr>
          <w:lang w:val="hr-HR"/>
        </w:rPr>
        <w:t xml:space="preserve"> i 2028.</w:t>
      </w:r>
      <w:r w:rsidR="00000000" w:rsidRPr="00D03F91">
        <w:rPr>
          <w:lang w:val="hr-HR"/>
        </w:rPr>
        <w:t xml:space="preserve"> godinu</w:t>
      </w:r>
      <w:r>
        <w:rPr>
          <w:lang w:val="hr-HR"/>
        </w:rPr>
        <w:t>.</w:t>
      </w:r>
    </w:p>
    <w:p w14:paraId="266C740F" w14:textId="77777777" w:rsidR="007D6D72" w:rsidRDefault="00000000" w:rsidP="00D03F91">
      <w:pPr>
        <w:pStyle w:val="Odlomakpopisa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zh-CN"/>
        </w:rPr>
        <w:t>Razno</w:t>
      </w:r>
    </w:p>
    <w:p w14:paraId="422D89FF" w14:textId="77777777" w:rsidR="00D03F91" w:rsidRDefault="00D03F91" w:rsidP="00DB14E9">
      <w:pPr>
        <w:pStyle w:val="Odlomakpopisa"/>
        <w:spacing w:after="0" w:line="276" w:lineRule="auto"/>
        <w:ind w:left="1080"/>
        <w:rPr>
          <w:rFonts w:ascii="Times New Roman" w:eastAsia="Times New Roman" w:hAnsi="Times New Roman"/>
          <w:kern w:val="0"/>
          <w:sz w:val="24"/>
          <w:szCs w:val="24"/>
          <w:lang w:eastAsia="zh-CN"/>
        </w:rPr>
      </w:pPr>
    </w:p>
    <w:p w14:paraId="29AD32CD" w14:textId="3EFF4E82" w:rsidR="007D6D72" w:rsidRDefault="00000000" w:rsidP="00D03F91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Izjašnjeni članovi: Ana-Marija Sudar Jotić, Rebeka Meglić, Antonija Petrić Andabak, </w:t>
      </w:r>
      <w:r w:rsidR="00D03F91">
        <w:rPr>
          <w:rFonts w:ascii="Times New Roman" w:hAnsi="Times New Roman"/>
          <w:sz w:val="24"/>
          <w:szCs w:val="24"/>
        </w:rPr>
        <w:t xml:space="preserve">Ivan Tibor Grujić, </w:t>
      </w:r>
      <w:r>
        <w:rPr>
          <w:rFonts w:ascii="Times New Roman" w:hAnsi="Times New Roman"/>
          <w:sz w:val="24"/>
          <w:szCs w:val="24"/>
        </w:rPr>
        <w:t>Iva Pemper</w:t>
      </w:r>
    </w:p>
    <w:p w14:paraId="7482A3A8" w14:textId="77777777" w:rsidR="007D6D72" w:rsidRDefault="00000000" w:rsidP="00D03F91">
      <w:pPr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Ad. 1)</w:t>
      </w:r>
    </w:p>
    <w:p w14:paraId="52CD6548" w14:textId="67F4F728" w:rsidR="007D6D72" w:rsidRDefault="00000000" w:rsidP="00D03F91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Zapisnik s </w:t>
      </w:r>
      <w:r w:rsidR="00D03F9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sjednice Upravnog vijeća Samoborskog muzeja jednoglasno usvojen.</w:t>
      </w:r>
    </w:p>
    <w:p w14:paraId="2CB361BC" w14:textId="77777777" w:rsidR="007D6D72" w:rsidRDefault="00000000" w:rsidP="00D03F91">
      <w:pPr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Ad. 2)</w:t>
      </w:r>
    </w:p>
    <w:p w14:paraId="78B93652" w14:textId="6E00B614" w:rsidR="007D6D72" w:rsidRDefault="00D03F91" w:rsidP="00D03F91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Donošenje Financijskog plana </w:t>
      </w:r>
      <w:r w:rsidRPr="00D03F91">
        <w:rPr>
          <w:rFonts w:ascii="Times New Roman" w:hAnsi="Times New Roman"/>
          <w:sz w:val="24"/>
          <w:szCs w:val="24"/>
        </w:rPr>
        <w:t>Samoborskog muzeja za 2026. godinu te projekcija za 2027. i 2028. godinu.</w:t>
      </w:r>
      <w:r>
        <w:rPr>
          <w:rFonts w:ascii="Times New Roman" w:hAnsi="Times New Roman"/>
          <w:sz w:val="24"/>
          <w:szCs w:val="24"/>
        </w:rPr>
        <w:t xml:space="preserve"> </w:t>
      </w:r>
      <w:r w:rsidR="00000000">
        <w:rPr>
          <w:rFonts w:ascii="Times New Roman" w:hAnsi="Times New Roman"/>
          <w:sz w:val="24"/>
          <w:szCs w:val="24"/>
        </w:rPr>
        <w:t>jednoglasno usvojen</w:t>
      </w:r>
      <w:r>
        <w:rPr>
          <w:rFonts w:ascii="Times New Roman" w:hAnsi="Times New Roman"/>
          <w:sz w:val="24"/>
          <w:szCs w:val="24"/>
        </w:rPr>
        <w:t>o</w:t>
      </w:r>
      <w:r w:rsidR="00000000">
        <w:rPr>
          <w:rFonts w:ascii="Times New Roman" w:hAnsi="Times New Roman"/>
          <w:sz w:val="24"/>
          <w:szCs w:val="24"/>
        </w:rPr>
        <w:t>.</w:t>
      </w:r>
    </w:p>
    <w:p w14:paraId="7465DD80" w14:textId="77777777" w:rsidR="007D6D72" w:rsidRDefault="00000000" w:rsidP="00D03F91">
      <w:pPr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Ad. 3)</w:t>
      </w:r>
    </w:p>
    <w:p w14:paraId="02EF5F21" w14:textId="77777777" w:rsidR="007D6D72" w:rsidRDefault="00000000" w:rsidP="00D03F91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 točkom Razno nema pitanja niti sugestija.</w:t>
      </w:r>
    </w:p>
    <w:p w14:paraId="7850A0EF" w14:textId="7880007C" w:rsidR="007D6D72" w:rsidRDefault="00000000" w:rsidP="00D03F91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Elektronička sjednica Upravnog vijeća završila je u 12:00 sati.</w:t>
      </w:r>
    </w:p>
    <w:p w14:paraId="5E6419A3" w14:textId="77777777" w:rsidR="00D03F91" w:rsidRDefault="00D03F91" w:rsidP="00D03F91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483AF080" w14:textId="77777777" w:rsidR="007D6D72" w:rsidRDefault="00000000" w:rsidP="00D03F91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Upravnog vijeća Samoborskog muzeja</w:t>
      </w:r>
    </w:p>
    <w:p w14:paraId="652F0137" w14:textId="77777777" w:rsidR="00D03F91" w:rsidRDefault="00000000" w:rsidP="00D03F91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 Pemper</w:t>
      </w:r>
    </w:p>
    <w:p w14:paraId="0F5922D8" w14:textId="7728EFAF" w:rsidR="00D03F91" w:rsidRDefault="00D03F91" w:rsidP="00D03F91">
      <w:pPr>
        <w:spacing w:line="276" w:lineRule="auto"/>
        <w:jc w:val="right"/>
        <w:rPr>
          <w:rStyle w:val="Zadanifontodlomka"/>
          <w:rFonts w:ascii="Times New Roman" w:hAnsi="Times New Roman"/>
          <w:sz w:val="24"/>
          <w:szCs w:val="24"/>
        </w:rPr>
      </w:pPr>
      <w:r w:rsidRPr="00E14D7A">
        <w:rPr>
          <w:lang w:val="en-US"/>
        </w:rPr>
        <w:fldChar w:fldCharType="begin"/>
      </w:r>
      <w:r w:rsidRPr="00E14D7A">
        <w:rPr>
          <w:lang w:val="en-US"/>
        </w:rPr>
        <w:instrText xml:space="preserve"> INCLUDEPICTURE "C:\\Users\\K0177950\\Desktop\\Iva\\Muzej\\potpis.png" \* MERGEFORMATINET </w:instrText>
      </w:r>
      <w:r w:rsidRPr="00E14D7A">
        <w:rPr>
          <w:lang w:val="en-US"/>
        </w:rPr>
        <w:fldChar w:fldCharType="separate"/>
      </w:r>
      <w:r w:rsidRPr="00E14D7A">
        <w:rPr>
          <w:lang w:val="en-US"/>
        </w:rPr>
        <w:pict w14:anchorId="611380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39.75pt">
            <v:imagedata r:id="rId8" r:href="rId9"/>
          </v:shape>
        </w:pict>
      </w:r>
      <w:r w:rsidRPr="00E14D7A">
        <w:fldChar w:fldCharType="end"/>
      </w:r>
    </w:p>
    <w:p w14:paraId="035A1124" w14:textId="287A8072" w:rsidR="007D6D72" w:rsidRPr="00D03F91" w:rsidRDefault="00000000" w:rsidP="00D03F91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Style w:val="Zadanifontodlomka"/>
          <w:rFonts w:ascii="Times New Roman" w:hAnsi="Times New Roman"/>
          <w:sz w:val="24"/>
          <w:szCs w:val="24"/>
        </w:rPr>
        <w:t xml:space="preserve">U Samoboru, </w:t>
      </w:r>
      <w:r w:rsidR="00D03F91">
        <w:rPr>
          <w:rStyle w:val="Zadanifontodlomka"/>
          <w:rFonts w:ascii="Times New Roman" w:hAnsi="Times New Roman"/>
          <w:sz w:val="24"/>
          <w:szCs w:val="24"/>
        </w:rPr>
        <w:t>12</w:t>
      </w:r>
      <w:r>
        <w:rPr>
          <w:rStyle w:val="Zadanifontodlomka"/>
          <w:rFonts w:ascii="Times New Roman" w:hAnsi="Times New Roman"/>
          <w:sz w:val="24"/>
          <w:szCs w:val="24"/>
        </w:rPr>
        <w:t>.1</w:t>
      </w:r>
      <w:r w:rsidR="00D03F91">
        <w:rPr>
          <w:rStyle w:val="Zadanifontodlomka"/>
          <w:rFonts w:ascii="Times New Roman" w:hAnsi="Times New Roman"/>
          <w:sz w:val="24"/>
          <w:szCs w:val="24"/>
        </w:rPr>
        <w:t>2</w:t>
      </w:r>
      <w:r>
        <w:rPr>
          <w:rStyle w:val="Zadanifontodlomka"/>
          <w:rFonts w:ascii="Times New Roman" w:hAnsi="Times New Roman"/>
          <w:sz w:val="24"/>
          <w:szCs w:val="24"/>
        </w:rPr>
        <w:t>.2025.</w:t>
      </w:r>
    </w:p>
    <w:sectPr w:rsidR="007D6D72" w:rsidRPr="00D03F91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BF7F5" w14:textId="77777777" w:rsidR="00E16CE6" w:rsidRDefault="00E16CE6">
      <w:pPr>
        <w:spacing w:after="0" w:line="240" w:lineRule="auto"/>
      </w:pPr>
      <w:r>
        <w:separator/>
      </w:r>
    </w:p>
  </w:endnote>
  <w:endnote w:type="continuationSeparator" w:id="0">
    <w:p w14:paraId="4C13E86A" w14:textId="77777777" w:rsidR="00E16CE6" w:rsidRDefault="00E16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350B8" w14:textId="77777777" w:rsidR="00E16CE6" w:rsidRDefault="00E16CE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BBA5B88" w14:textId="77777777" w:rsidR="00E16CE6" w:rsidRDefault="00E16C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555ED"/>
    <w:multiLevelType w:val="hybridMultilevel"/>
    <w:tmpl w:val="830255F8"/>
    <w:lvl w:ilvl="0" w:tplc="8C8406AA">
      <w:start w:val="1"/>
      <w:numFmt w:val="decimal"/>
      <w:lvlText w:val="%1."/>
      <w:lvlJc w:val="left"/>
      <w:pPr>
        <w:ind w:left="1800" w:hanging="360"/>
      </w:pPr>
      <w:rPr>
        <w:rFonts w:ascii="Calibri" w:eastAsia="Times New Roman" w:hAnsi="Calibri" w:cs="Calibri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D866D93"/>
    <w:multiLevelType w:val="multilevel"/>
    <w:tmpl w:val="E774F9C2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."/>
      <w:lvlJc w:val="left"/>
      <w:pPr>
        <w:ind w:left="1800" w:hanging="360"/>
      </w:pPr>
    </w:lvl>
    <w:lvl w:ilvl="2">
      <w:start w:val="1"/>
      <w:numFmt w:val="lowerRoman"/>
      <w:lvlText w:val="."/>
      <w:lvlJc w:val="right"/>
      <w:pPr>
        <w:ind w:left="2520" w:hanging="180"/>
      </w:pPr>
    </w:lvl>
    <w:lvl w:ilvl="3">
      <w:start w:val="1"/>
      <w:numFmt w:val="decimal"/>
      <w:lvlText w:val="."/>
      <w:lvlJc w:val="left"/>
      <w:pPr>
        <w:ind w:left="3240" w:hanging="360"/>
      </w:pPr>
    </w:lvl>
    <w:lvl w:ilvl="4">
      <w:start w:val="1"/>
      <w:numFmt w:val="lowerLetter"/>
      <w:lvlText w:val="."/>
      <w:lvlJc w:val="left"/>
      <w:pPr>
        <w:ind w:left="3960" w:hanging="360"/>
      </w:pPr>
    </w:lvl>
    <w:lvl w:ilvl="5">
      <w:start w:val="1"/>
      <w:numFmt w:val="lowerRoman"/>
      <w:lvlText w:val="."/>
      <w:lvlJc w:val="right"/>
      <w:pPr>
        <w:ind w:left="4680" w:hanging="180"/>
      </w:pPr>
    </w:lvl>
    <w:lvl w:ilvl="6">
      <w:start w:val="1"/>
      <w:numFmt w:val="decimal"/>
      <w:lvlText w:val="."/>
      <w:lvlJc w:val="left"/>
      <w:pPr>
        <w:ind w:left="5400" w:hanging="360"/>
      </w:pPr>
    </w:lvl>
    <w:lvl w:ilvl="7">
      <w:start w:val="1"/>
      <w:numFmt w:val="lowerLetter"/>
      <w:lvlText w:val="."/>
      <w:lvlJc w:val="left"/>
      <w:pPr>
        <w:ind w:left="6120" w:hanging="360"/>
      </w:pPr>
    </w:lvl>
    <w:lvl w:ilvl="8">
      <w:start w:val="1"/>
      <w:numFmt w:val="lowerRoman"/>
      <w:lvlText w:val="."/>
      <w:lvlJc w:val="right"/>
      <w:pPr>
        <w:ind w:left="6840" w:hanging="180"/>
      </w:pPr>
    </w:lvl>
  </w:abstractNum>
  <w:num w:numId="1" w16cid:durableId="574441567">
    <w:abstractNumId w:val="1"/>
  </w:num>
  <w:num w:numId="2" w16cid:durableId="736126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D6D72"/>
    <w:rsid w:val="007D6D72"/>
    <w:rsid w:val="00BF7E27"/>
    <w:rsid w:val="00C02BD5"/>
    <w:rsid w:val="00D03F91"/>
    <w:rsid w:val="00DB14E9"/>
    <w:rsid w:val="00E1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B50C2"/>
  <w15:docId w15:val="{193C2FDC-2B25-4DB0-B3A3-2B5CE34E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danifontodlomka">
    <w:name w:val="Zadani font odlomka"/>
  </w:style>
  <w:style w:type="paragraph" w:customStyle="1" w:styleId="Odlomakpopisa">
    <w:name w:val="Odlomak popisa"/>
    <w:basedOn w:val="Normal"/>
    <w:pPr>
      <w:ind w:left="720"/>
    </w:pPr>
  </w:style>
  <w:style w:type="paragraph" w:customStyle="1" w:styleId="StandardWeb">
    <w:name w:val="Standard (Web)"/>
    <w:basedOn w:val="Normal"/>
    <w:pPr>
      <w:spacing w:before="100" w:after="100" w:line="240" w:lineRule="auto"/>
    </w:pPr>
    <w:rPr>
      <w:rFonts w:ascii="Times New Roman" w:eastAsia="Times New Roman" w:hAnsi="Times New Roman"/>
      <w:kern w:val="0"/>
      <w:sz w:val="24"/>
      <w:szCs w:val="24"/>
      <w:lang w:eastAsia="hr-HR"/>
    </w:rPr>
  </w:style>
  <w:style w:type="paragraph" w:styleId="NoSpacing">
    <w:name w:val="No Spacing"/>
    <w:uiPriority w:val="1"/>
    <w:qFormat/>
    <w:rsid w:val="00D03F91"/>
    <w:pPr>
      <w:suppressAutoHyphens/>
      <w:autoSpaceDN/>
      <w:spacing w:after="0" w:line="240" w:lineRule="auto"/>
      <w:textAlignment w:val="auto"/>
    </w:pPr>
    <w:rPr>
      <w:rFonts w:ascii="Times New Roman" w:eastAsia="Times New Roman" w:hAnsi="Times New Roman"/>
      <w:kern w:val="0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../potpis.pn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f8fba50-8da3-4418-b31b-a5eabe482877}" enabled="1" method="Standard" siteId="{655bc315-ddc8-46fd-8e94-a3e10427273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Samoborski Muzej</dc:creator>
  <dc:description/>
  <cp:lastModifiedBy>Pemper, Iva</cp:lastModifiedBy>
  <cp:revision>4</cp:revision>
  <dcterms:created xsi:type="dcterms:W3CDTF">2025-12-12T11:04:00Z</dcterms:created>
  <dcterms:modified xsi:type="dcterms:W3CDTF">2025-12-12T11:14:00Z</dcterms:modified>
</cp:coreProperties>
</file>